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21" w:rsidRPr="00034CB6" w:rsidRDefault="00310C21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</w:rPr>
        <w:t>МБУДО «Детская школа искусств им. М.А. Балак</w:t>
      </w:r>
      <w:r>
        <w:rPr>
          <w:rFonts w:ascii="Times New Roman" w:hAnsi="Times New Roman"/>
          <w:b/>
          <w:color w:val="C00000"/>
          <w:sz w:val="28"/>
          <w:szCs w:val="28"/>
        </w:rPr>
        <w:t>и</w:t>
      </w:r>
      <w:r w:rsidRPr="00034CB6">
        <w:rPr>
          <w:rFonts w:ascii="Times New Roman" w:hAnsi="Times New Roman"/>
          <w:b/>
          <w:color w:val="C00000"/>
          <w:sz w:val="28"/>
          <w:szCs w:val="28"/>
        </w:rPr>
        <w:t>рева» г. Казани</w:t>
      </w:r>
    </w:p>
    <w:p w:rsidR="00310C21" w:rsidRPr="00034CB6" w:rsidRDefault="00310C21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310C21" w:rsidRPr="00034CB6" w:rsidRDefault="00310C21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</w:t>
      </w:r>
    </w:p>
    <w:p w:rsidR="00310C21" w:rsidRPr="00034CB6" w:rsidRDefault="00310C21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н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а вступительных испытаниях с 27, 29, 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30 мая 2024 года</w:t>
      </w:r>
    </w:p>
    <w:p w:rsidR="00310C21" w:rsidRPr="00034CB6" w:rsidRDefault="00310C21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по предпрофессиональной программе «Живопись»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для детей с 10 лет</w:t>
      </w:r>
    </w:p>
    <w:tbl>
      <w:tblPr>
        <w:tblpPr w:leftFromText="180" w:rightFromText="180" w:vertAnchor="text" w:horzAnchor="margin" w:tblpX="-856" w:tblpY="397"/>
        <w:tblW w:w="10571" w:type="dxa"/>
        <w:tblLook w:val="00A0"/>
      </w:tblPr>
      <w:tblGrid>
        <w:gridCol w:w="10571"/>
      </w:tblGrid>
      <w:tr w:rsidR="00310C21" w:rsidRPr="00316317" w:rsidTr="00A106A7">
        <w:trPr>
          <w:trHeight w:val="6217"/>
        </w:trPr>
        <w:tc>
          <w:tcPr>
            <w:tcW w:w="10571" w:type="dxa"/>
          </w:tcPr>
          <w:p w:rsidR="00310C21" w:rsidRPr="00A106A7" w:rsidRDefault="00310C21" w:rsidP="00A106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06A7">
              <w:rPr>
                <w:rFonts w:ascii="Times New Roman" w:hAnsi="Times New Roman"/>
                <w:sz w:val="28"/>
                <w:szCs w:val="28"/>
              </w:rPr>
              <w:t xml:space="preserve">Учащимся предстоит пройти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3 экзамена (экзамены проходят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 xml:space="preserve">3 дня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2 астрономических часа):</w:t>
            </w:r>
          </w:p>
          <w:tbl>
            <w:tblPr>
              <w:tblW w:w="10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3118"/>
              <w:gridCol w:w="7227"/>
            </w:tblGrid>
            <w:tr w:rsidR="00310C21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Дата/время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Требования</w:t>
                  </w:r>
                </w:p>
              </w:tc>
            </w:tr>
            <w:tr w:rsidR="00310C21" w:rsidRPr="00A106A7" w:rsidTr="00A106A7">
              <w:trPr>
                <w:trHeight w:val="1487"/>
              </w:trPr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27 мая 2024 г.</w:t>
                  </w:r>
                </w:p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pStyle w:val="ListParagraph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рисунку (несложный натюрморт из 2-х предметов с натуры)</w:t>
                  </w:r>
                </w:p>
                <w:p w:rsidR="00310C21" w:rsidRPr="00A106A7" w:rsidRDefault="00310C21" w:rsidP="005B5571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черчения, острозаточенные простые карандаши разной твердости-мягкости, точилку, ластик, канцелярские кнопки или бумажный (малярный) скотч. </w:t>
                  </w:r>
                </w:p>
              </w:tc>
            </w:tr>
            <w:tr w:rsidR="00310C21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29 мая 2024 г.</w:t>
                  </w:r>
                </w:p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pStyle w:val="ListParagraph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живописи (несложный натюрморт из 2-х предметов с натуры)</w:t>
                  </w:r>
                </w:p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акварельные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  <w:tr w:rsidR="00310C21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30 мая 2024 г.</w:t>
                  </w:r>
                </w:p>
                <w:p w:rsidR="00310C21" w:rsidRPr="00A106A7" w:rsidRDefault="00310C21" w:rsidP="005B5571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0C21" w:rsidRPr="00A106A7" w:rsidRDefault="00310C21" w:rsidP="005B5571">
                  <w:pPr>
                    <w:pStyle w:val="ListParagraph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композиции (творческое задание на воображение по заданной теме)</w:t>
                  </w:r>
                </w:p>
                <w:p w:rsidR="00310C21" w:rsidRPr="00A106A7" w:rsidRDefault="00310C21" w:rsidP="005B5571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гуашевые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</w:tbl>
          <w:p w:rsidR="00310C21" w:rsidRDefault="00310C21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10C21" w:rsidRPr="00A106A7" w:rsidRDefault="00310C21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Контакты:</w:t>
            </w:r>
          </w:p>
          <w:p w:rsidR="00310C21" w:rsidRPr="00A106A7" w:rsidRDefault="00310C21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00753339"/>
            <w:r w:rsidRPr="00A106A7">
              <w:rPr>
                <w:rFonts w:ascii="Times New Roman" w:hAnsi="Times New Roman"/>
                <w:color w:val="000000"/>
                <w:sz w:val="28"/>
                <w:szCs w:val="28"/>
              </w:rPr>
              <w:t>+7(843)-237-95-89 (приемная комиссия)</w:t>
            </w:r>
          </w:p>
          <w:p w:rsidR="00310C21" w:rsidRPr="00A106A7" w:rsidRDefault="00310C21" w:rsidP="00A1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9.00-18.00 по будням, с 12.00-13.00 – обед</w:t>
            </w:r>
          </w:p>
          <w:p w:rsidR="00310C21" w:rsidRPr="00A106A7" w:rsidRDefault="00310C21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E-mail</w:t>
            </w:r>
            <w:r w:rsidRPr="0023583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5" w:history="1">
              <w:r w:rsidRPr="00A106A7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maki_kazan@mail.ru</w:t>
              </w:r>
            </w:hyperlink>
            <w:bookmarkEnd w:id="0"/>
          </w:p>
          <w:p w:rsidR="00310C21" w:rsidRPr="00A106A7" w:rsidRDefault="00310C21" w:rsidP="00A106A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Сайт</w:t>
            </w:r>
            <w:r w:rsidRPr="0023583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школы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: Edu.tatar.ru</w:t>
            </w:r>
          </w:p>
        </w:tc>
      </w:tr>
    </w:tbl>
    <w:p w:rsidR="00310C21" w:rsidRPr="00235836" w:rsidRDefault="00310C21" w:rsidP="00235836">
      <w:pPr>
        <w:rPr>
          <w:lang w:val="en-US"/>
        </w:rPr>
      </w:pPr>
    </w:p>
    <w:sectPr w:rsidR="00310C21" w:rsidRPr="00235836" w:rsidSect="006760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7DE"/>
    <w:rsid w:val="00034CB6"/>
    <w:rsid w:val="00064068"/>
    <w:rsid w:val="00182933"/>
    <w:rsid w:val="001D4126"/>
    <w:rsid w:val="00235836"/>
    <w:rsid w:val="00310C21"/>
    <w:rsid w:val="00316317"/>
    <w:rsid w:val="00381E84"/>
    <w:rsid w:val="005A3F03"/>
    <w:rsid w:val="005B5571"/>
    <w:rsid w:val="005D17DE"/>
    <w:rsid w:val="005D61B0"/>
    <w:rsid w:val="00676092"/>
    <w:rsid w:val="00781617"/>
    <w:rsid w:val="007B158D"/>
    <w:rsid w:val="008C1979"/>
    <w:rsid w:val="00916F13"/>
    <w:rsid w:val="009616FD"/>
    <w:rsid w:val="009F6D04"/>
    <w:rsid w:val="00A106A7"/>
    <w:rsid w:val="00B47E47"/>
    <w:rsid w:val="00D15B28"/>
    <w:rsid w:val="00F3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CB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4CB6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34CB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D4126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i_kaz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227</Words>
  <Characters>1297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EMachines</cp:lastModifiedBy>
  <cp:revision>5</cp:revision>
  <dcterms:created xsi:type="dcterms:W3CDTF">2024-04-25T09:53:00Z</dcterms:created>
  <dcterms:modified xsi:type="dcterms:W3CDTF">2024-05-02T10:22:00Z</dcterms:modified>
</cp:coreProperties>
</file>